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F1B" w:rsidRDefault="001360EE">
      <w:r>
        <w:t xml:space="preserve"> </w:t>
      </w:r>
      <w:r>
        <w:rPr>
          <w:noProof/>
          <w:lang w:eastAsia="nl-NL"/>
        </w:rPr>
        <w:drawing>
          <wp:inline distT="0" distB="0" distL="0" distR="0">
            <wp:extent cx="5760720" cy="3841908"/>
            <wp:effectExtent l="0" t="0" r="0" b="6350"/>
            <wp:docPr id="1" name="Afbeelding 1" descr="H:\Documenten\DZOH\Foto's editie 2017\DSC0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en\DZOH\Foto's editie 2017\DSC004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0EE" w:rsidRDefault="001360EE">
      <w:r>
        <w:rPr>
          <w:noProof/>
          <w:lang w:eastAsia="nl-NL"/>
        </w:rPr>
        <w:drawing>
          <wp:inline distT="0" distB="0" distL="0" distR="0">
            <wp:extent cx="5760720" cy="3841759"/>
            <wp:effectExtent l="0" t="0" r="0" b="6350"/>
            <wp:docPr id="2" name="Afbeelding 2" descr="H:\Documenten\DZOH\Foto's editie 2017\DSC0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en\DZOH\Foto's editie 2017\DSC004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0EE" w:rsidRDefault="001360EE"/>
    <w:p w:rsidR="001360EE" w:rsidRDefault="001360EE"/>
    <w:p w:rsidR="001360EE" w:rsidRDefault="001360EE">
      <w:r>
        <w:rPr>
          <w:noProof/>
          <w:lang w:eastAsia="nl-NL"/>
        </w:rPr>
        <w:lastRenderedPageBreak/>
        <w:drawing>
          <wp:inline distT="0" distB="0" distL="0" distR="0">
            <wp:extent cx="5760720" cy="3841861"/>
            <wp:effectExtent l="0" t="0" r="0" b="6350"/>
            <wp:docPr id="3" name="Afbeelding 3" descr="H:\Documenten\DZOH\Foto's editie 2017\DSC0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umenten\DZOH\Foto's editie 2017\DSC004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0EE" w:rsidRDefault="001360EE">
      <w:r>
        <w:rPr>
          <w:noProof/>
          <w:lang w:eastAsia="nl-NL"/>
        </w:rPr>
        <w:drawing>
          <wp:inline distT="0" distB="0" distL="0" distR="0">
            <wp:extent cx="5760720" cy="3841861"/>
            <wp:effectExtent l="0" t="0" r="0" b="6350"/>
            <wp:docPr id="4" name="Afbeelding 4" descr="H:\Documenten\DZOH\Foto's editie 2017\DSC0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ocumenten\DZOH\Foto's editie 2017\DSC004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0EE" w:rsidRDefault="001360EE"/>
    <w:p w:rsidR="001360EE" w:rsidRDefault="001360EE"/>
    <w:p w:rsidR="001360EE" w:rsidRDefault="001360EE"/>
    <w:p w:rsidR="001360EE" w:rsidRDefault="001360EE">
      <w:r>
        <w:rPr>
          <w:noProof/>
          <w:lang w:eastAsia="nl-NL"/>
        </w:rPr>
        <w:lastRenderedPageBreak/>
        <w:drawing>
          <wp:inline distT="0" distB="0" distL="0" distR="0">
            <wp:extent cx="5760720" cy="3841759"/>
            <wp:effectExtent l="0" t="0" r="0" b="6350"/>
            <wp:docPr id="5" name="Afbeelding 5" descr="H:\Documenten\DZOH\Foto's editie 2017\DSC0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ocumenten\DZOH\Foto's editie 2017\DSC004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0EE" w:rsidRDefault="001360EE">
      <w:r>
        <w:rPr>
          <w:noProof/>
          <w:lang w:eastAsia="nl-NL"/>
        </w:rPr>
        <w:drawing>
          <wp:inline distT="0" distB="0" distL="0" distR="0">
            <wp:extent cx="5760720" cy="3841861"/>
            <wp:effectExtent l="0" t="0" r="0" b="6350"/>
            <wp:docPr id="7" name="Afbeelding 7" descr="H:\Documenten\DZOH\Foto's editie 2017\DSC0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ocumenten\DZOH\Foto's editie 2017\DSC004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0EE" w:rsidRDefault="001360EE">
      <w:r>
        <w:rPr>
          <w:noProof/>
          <w:lang w:eastAsia="nl-NL"/>
        </w:rPr>
        <w:lastRenderedPageBreak/>
        <w:drawing>
          <wp:inline distT="0" distB="0" distL="0" distR="0">
            <wp:extent cx="5760720" cy="8641080"/>
            <wp:effectExtent l="0" t="0" r="0" b="7620"/>
            <wp:docPr id="6" name="Afbeelding 6" descr="H:\Documenten\DZOH\Foto's editie 2017\DSC0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ocumenten\DZOH\Foto's editie 2017\DSC004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0EE" w:rsidRDefault="001360EE">
      <w:r>
        <w:rPr>
          <w:noProof/>
          <w:lang w:eastAsia="nl-NL"/>
        </w:rPr>
        <w:lastRenderedPageBreak/>
        <w:drawing>
          <wp:inline distT="0" distB="0" distL="0" distR="0">
            <wp:extent cx="7346337" cy="4899189"/>
            <wp:effectExtent l="4445" t="0" r="0" b="0"/>
            <wp:docPr id="8" name="Afbeelding 8" descr="H:\Documenten\DZOH\Foto's editie 2017\DSC0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ocumenten\DZOH\Foto's editie 2017\DSC005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52431" cy="490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0EE" w:rsidRDefault="001360EE">
      <w:r>
        <w:br w:type="page"/>
      </w:r>
    </w:p>
    <w:p w:rsidR="001360EE" w:rsidRDefault="001360EE">
      <w:r>
        <w:rPr>
          <w:noProof/>
          <w:lang w:eastAsia="nl-NL"/>
        </w:rPr>
        <w:lastRenderedPageBreak/>
        <w:drawing>
          <wp:inline distT="0" distB="0" distL="0" distR="0">
            <wp:extent cx="5760720" cy="3841759"/>
            <wp:effectExtent l="0" t="0" r="0" b="6350"/>
            <wp:docPr id="9" name="Afbeelding 9" descr="H:\Documenten\DZOH\Foto's editie 2017\DSC0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ocumenten\DZOH\Foto's editie 2017\DSC005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0EE" w:rsidRDefault="001360EE">
      <w:r>
        <w:rPr>
          <w:noProof/>
          <w:lang w:eastAsia="nl-NL"/>
        </w:rPr>
        <w:lastRenderedPageBreak/>
        <w:drawing>
          <wp:inline distT="0" distB="0" distL="0" distR="0">
            <wp:extent cx="5760720" cy="8641080"/>
            <wp:effectExtent l="0" t="0" r="0" b="7620"/>
            <wp:docPr id="10" name="Afbeelding 10" descr="H:\Documenten\DZOH\Foto's editie 2017\DSC0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ocumenten\DZOH\Foto's editie 2017\DSC005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0EE" w:rsidRDefault="001360EE">
      <w:r>
        <w:lastRenderedPageBreak/>
        <w:br w:type="page"/>
      </w:r>
    </w:p>
    <w:p w:rsidR="001360EE" w:rsidRDefault="001360EE">
      <w:r>
        <w:rPr>
          <w:noProof/>
          <w:lang w:eastAsia="nl-NL"/>
        </w:rPr>
        <w:lastRenderedPageBreak/>
        <w:drawing>
          <wp:inline distT="0" distB="0" distL="0" distR="0">
            <wp:extent cx="5760720" cy="3841759"/>
            <wp:effectExtent l="0" t="0" r="0" b="6350"/>
            <wp:docPr id="11" name="Afbeelding 11" descr="H:\Documenten\DZOH\Foto's editie 2017\DSC0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ocumenten\DZOH\Foto's editie 2017\DSC005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0EE" w:rsidRDefault="001360EE">
      <w:r>
        <w:rPr>
          <w:noProof/>
          <w:lang w:eastAsia="nl-NL"/>
        </w:rPr>
        <w:drawing>
          <wp:inline distT="0" distB="0" distL="0" distR="0">
            <wp:extent cx="5760720" cy="3840480"/>
            <wp:effectExtent l="0" t="0" r="0" b="7620"/>
            <wp:docPr id="12" name="Afbeelding 12" descr="H:\Documenten\DZOH\Foto's editie 2017\DSC0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ocumenten\DZOH\Foto's editie 2017\DSC005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60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0EE"/>
    <w:rsid w:val="001360EE"/>
    <w:rsid w:val="00567F96"/>
    <w:rsid w:val="00F41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36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360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36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360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4FA2BB7F</Template>
  <TotalTime>6</TotalTime>
  <Pages>9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Fritom Holding b.v.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Frans Andeweg</dc:creator>
  <cp:lastModifiedBy>Frans Andeweg</cp:lastModifiedBy>
  <cp:revision>1</cp:revision>
  <dcterms:created xsi:type="dcterms:W3CDTF">2017-06-26T14:40:00Z</dcterms:created>
  <dcterms:modified xsi:type="dcterms:W3CDTF">2017-06-26T14:46:00Z</dcterms:modified>
</cp:coreProperties>
</file>